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EC590" w14:textId="77777777" w:rsidR="00B92BD2" w:rsidRPr="00B92BD2" w:rsidRDefault="00B92BD2" w:rsidP="00B92BD2">
      <w:pPr>
        <w:jc w:val="center"/>
        <w:rPr>
          <w:rFonts w:cs="Arial"/>
          <w:sz w:val="36"/>
          <w:szCs w:val="36"/>
          <w:u w:val="single"/>
        </w:rPr>
      </w:pPr>
      <w:r w:rsidRPr="00B92BD2">
        <w:rPr>
          <w:rFonts w:cs="Arial"/>
          <w:sz w:val="36"/>
          <w:szCs w:val="36"/>
          <w:u w:val="single"/>
        </w:rPr>
        <w:t>Anleitung Syncthing</w:t>
      </w:r>
    </w:p>
    <w:p w14:paraId="4DF39103" w14:textId="53613F3C" w:rsidR="003762D6" w:rsidRDefault="003762D6" w:rsidP="003762D6">
      <w:pPr>
        <w:rPr>
          <w:rFonts w:cs="Arial"/>
          <w:sz w:val="28"/>
          <w:szCs w:val="28"/>
        </w:rPr>
      </w:pPr>
    </w:p>
    <w:p w14:paraId="54C3CE91" w14:textId="76D86E7C" w:rsidR="00B92BD2" w:rsidRDefault="00B92BD2" w:rsidP="003762D6">
      <w:pPr>
        <w:rPr>
          <w:rFonts w:cs="Arial"/>
          <w:sz w:val="28"/>
          <w:szCs w:val="28"/>
        </w:rPr>
      </w:pPr>
    </w:p>
    <w:p w14:paraId="681374C5" w14:textId="6059E622" w:rsidR="00B92BD2" w:rsidRDefault="00B92BD2" w:rsidP="003762D6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Wenn sie verschiede Computer benutzen</w:t>
      </w:r>
      <w:r w:rsidR="00662F89">
        <w:rPr>
          <w:rFonts w:cs="Arial"/>
          <w:sz w:val="28"/>
          <w:szCs w:val="28"/>
        </w:rPr>
        <w:t>,</w:t>
      </w:r>
      <w:r>
        <w:rPr>
          <w:rFonts w:cs="Arial"/>
          <w:sz w:val="28"/>
          <w:szCs w:val="28"/>
        </w:rPr>
        <w:t xml:space="preserve"> müssen sie sicher </w:t>
      </w:r>
      <w:r w:rsidR="003F0E52">
        <w:rPr>
          <w:rFonts w:cs="Arial"/>
          <w:sz w:val="28"/>
          <w:szCs w:val="28"/>
        </w:rPr>
        <w:t xml:space="preserve">ab und zu </w:t>
      </w:r>
      <w:r>
        <w:rPr>
          <w:rFonts w:cs="Arial"/>
          <w:sz w:val="28"/>
          <w:szCs w:val="28"/>
        </w:rPr>
        <w:t>Datei</w:t>
      </w:r>
      <w:r w:rsidR="003F0E52">
        <w:rPr>
          <w:rFonts w:cs="Arial"/>
          <w:sz w:val="28"/>
          <w:szCs w:val="28"/>
        </w:rPr>
        <w:t xml:space="preserve">en </w:t>
      </w:r>
      <w:r>
        <w:rPr>
          <w:rFonts w:cs="Arial"/>
          <w:sz w:val="28"/>
          <w:szCs w:val="28"/>
        </w:rPr>
        <w:t xml:space="preserve">zwischen ihnen übertragen. Wahrscheinlich haben sie das bisher immer mit einem USB- Stick oder einer externen </w:t>
      </w:r>
      <w:r w:rsidR="008F639B">
        <w:rPr>
          <w:rFonts w:cs="Arial"/>
          <w:sz w:val="28"/>
          <w:szCs w:val="28"/>
        </w:rPr>
        <w:t>Festplatte</w:t>
      </w:r>
      <w:r>
        <w:rPr>
          <w:rFonts w:cs="Arial"/>
          <w:sz w:val="28"/>
          <w:szCs w:val="28"/>
        </w:rPr>
        <w:t xml:space="preserve"> gemacht. Doch das geht auch einfacher: Syncthing überträgt Daten sehr schnell zwischen zwei </w:t>
      </w:r>
      <w:r w:rsidR="005E085F">
        <w:rPr>
          <w:rFonts w:cs="Arial"/>
          <w:sz w:val="28"/>
          <w:szCs w:val="28"/>
        </w:rPr>
        <w:t>Computern.</w:t>
      </w:r>
    </w:p>
    <w:p w14:paraId="4709A618" w14:textId="2B01A05E" w:rsidR="00B92BD2" w:rsidRDefault="00B92BD2" w:rsidP="003762D6">
      <w:pPr>
        <w:rPr>
          <w:rFonts w:cs="Arial"/>
          <w:sz w:val="28"/>
          <w:szCs w:val="28"/>
        </w:rPr>
      </w:pPr>
    </w:p>
    <w:p w14:paraId="7871FF03" w14:textId="27E7305B" w:rsidR="008F639B" w:rsidRDefault="00662F89" w:rsidP="003762D6">
      <w:pPr>
        <w:rPr>
          <w:rStyle w:val="Hyperlink"/>
          <w:rFonts w:cs="Arial"/>
          <w:sz w:val="28"/>
          <w:szCs w:val="28"/>
        </w:rPr>
      </w:pPr>
      <w:hyperlink w:anchor="installieren" w:history="1">
        <w:r w:rsidR="00484C69" w:rsidRPr="00484C69">
          <w:rPr>
            <w:rStyle w:val="Hyperlink"/>
            <w:rFonts w:cs="Arial"/>
            <w:sz w:val="28"/>
            <w:szCs w:val="28"/>
          </w:rPr>
          <w:t>-Syncthing in</w:t>
        </w:r>
        <w:r w:rsidR="00484C69" w:rsidRPr="00484C69">
          <w:rPr>
            <w:rStyle w:val="Hyperlink"/>
            <w:rFonts w:cs="Arial"/>
            <w:sz w:val="28"/>
            <w:szCs w:val="28"/>
          </w:rPr>
          <w:t>s</w:t>
        </w:r>
        <w:r w:rsidR="00484C69" w:rsidRPr="00484C69">
          <w:rPr>
            <w:rStyle w:val="Hyperlink"/>
            <w:rFonts w:cs="Arial"/>
            <w:sz w:val="28"/>
            <w:szCs w:val="28"/>
          </w:rPr>
          <w:t>tallieren</w:t>
        </w:r>
      </w:hyperlink>
    </w:p>
    <w:p w14:paraId="3156D154" w14:textId="6865DCC5" w:rsidR="005E085F" w:rsidRPr="005E085F" w:rsidRDefault="005E085F" w:rsidP="005E085F">
      <w:pPr>
        <w:rPr>
          <w:rFonts w:cs="Arial"/>
          <w:sz w:val="28"/>
          <w:szCs w:val="28"/>
          <w:u w:val="single"/>
        </w:rPr>
      </w:pPr>
      <w:hyperlink w:anchor="einrichten" w:history="1">
        <w:r w:rsidRPr="005E085F">
          <w:rPr>
            <w:rStyle w:val="Hyperlink"/>
            <w:rFonts w:cs="Arial"/>
            <w:sz w:val="28"/>
            <w:szCs w:val="28"/>
          </w:rPr>
          <w:t>-</w:t>
        </w:r>
        <w:r w:rsidRPr="005E085F">
          <w:rPr>
            <w:rStyle w:val="Hyperlink"/>
            <w:rFonts w:cs="Arial"/>
            <w:sz w:val="28"/>
            <w:szCs w:val="28"/>
          </w:rPr>
          <w:t xml:space="preserve">Syncthing </w:t>
        </w:r>
        <w:r>
          <w:rPr>
            <w:rStyle w:val="Hyperlink"/>
            <w:rFonts w:cs="Arial"/>
            <w:sz w:val="28"/>
            <w:szCs w:val="28"/>
          </w:rPr>
          <w:t>e</w:t>
        </w:r>
        <w:r w:rsidRPr="005E085F">
          <w:rPr>
            <w:rStyle w:val="Hyperlink"/>
            <w:rFonts w:cs="Arial"/>
            <w:sz w:val="28"/>
            <w:szCs w:val="28"/>
          </w:rPr>
          <w:t>inrichten</w:t>
        </w:r>
      </w:hyperlink>
    </w:p>
    <w:p w14:paraId="6B36D358" w14:textId="77777777" w:rsidR="005E085F" w:rsidRDefault="005E085F" w:rsidP="003762D6">
      <w:pPr>
        <w:rPr>
          <w:rFonts w:cs="Arial"/>
          <w:sz w:val="28"/>
          <w:szCs w:val="28"/>
        </w:rPr>
      </w:pPr>
    </w:p>
    <w:p w14:paraId="6AA73351" w14:textId="7979293D" w:rsidR="008F639B" w:rsidRDefault="008F639B" w:rsidP="003762D6">
      <w:pPr>
        <w:rPr>
          <w:rFonts w:cs="Arial"/>
          <w:sz w:val="28"/>
          <w:szCs w:val="28"/>
        </w:rPr>
      </w:pPr>
    </w:p>
    <w:p w14:paraId="1F31F641" w14:textId="07929F26" w:rsidR="00B92BD2" w:rsidRDefault="008F639B" w:rsidP="00484C69">
      <w:pPr>
        <w:jc w:val="center"/>
        <w:rPr>
          <w:rFonts w:cs="Arial"/>
          <w:sz w:val="32"/>
          <w:szCs w:val="32"/>
          <w:u w:val="single"/>
        </w:rPr>
      </w:pPr>
      <w:bookmarkStart w:id="0" w:name="installieren"/>
      <w:r w:rsidRPr="005E085F">
        <w:rPr>
          <w:rFonts w:cs="Arial"/>
          <w:sz w:val="32"/>
          <w:szCs w:val="32"/>
          <w:u w:val="single"/>
        </w:rPr>
        <w:t>Syncthing ins</w:t>
      </w:r>
      <w:r w:rsidR="00484C69" w:rsidRPr="005E085F">
        <w:rPr>
          <w:rFonts w:cs="Arial"/>
          <w:sz w:val="32"/>
          <w:szCs w:val="32"/>
          <w:u w:val="single"/>
        </w:rPr>
        <w:t>tallieren</w:t>
      </w:r>
    </w:p>
    <w:p w14:paraId="1EF016C0" w14:textId="77777777" w:rsidR="005E085F" w:rsidRPr="005E085F" w:rsidRDefault="005E085F" w:rsidP="00484C69">
      <w:pPr>
        <w:jc w:val="center"/>
        <w:rPr>
          <w:rFonts w:cs="Arial"/>
          <w:sz w:val="32"/>
          <w:szCs w:val="32"/>
          <w:u w:val="single"/>
        </w:rPr>
      </w:pPr>
    </w:p>
    <w:bookmarkEnd w:id="0"/>
    <w:p w14:paraId="36E96DC9" w14:textId="34259A1A" w:rsidR="008F639B" w:rsidRDefault="00B92BD2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zuerst auf den Link:</w:t>
      </w:r>
    </w:p>
    <w:p w14:paraId="0568FE96" w14:textId="77777777" w:rsidR="008F639B" w:rsidRDefault="00662F89" w:rsidP="00B92BD2">
      <w:pPr>
        <w:rPr>
          <w:rFonts w:cs="Arial"/>
          <w:sz w:val="28"/>
          <w:szCs w:val="28"/>
        </w:rPr>
      </w:pPr>
      <w:hyperlink r:id="rId8" w:history="1">
        <w:r w:rsidR="00B92BD2" w:rsidRPr="00FD2E00">
          <w:rPr>
            <w:rStyle w:val="Hyperlink"/>
            <w:rFonts w:ascii="Roboto" w:hAnsi="Roboto"/>
            <w:sz w:val="20"/>
            <w:szCs w:val="20"/>
          </w:rPr>
          <w:t>https://github.com/canton7/SyncTrayzor/releases/tag/v1.1.28</w:t>
        </w:r>
      </w:hyperlink>
      <w:r w:rsidR="00B92BD2">
        <w:rPr>
          <w:rFonts w:cs="Arial"/>
          <w:sz w:val="28"/>
          <w:szCs w:val="28"/>
        </w:rPr>
        <w:t xml:space="preserve"> </w:t>
      </w:r>
    </w:p>
    <w:p w14:paraId="443797B8" w14:textId="77777777" w:rsidR="008F639B" w:rsidRDefault="008F639B" w:rsidP="00B92BD2">
      <w:pPr>
        <w:rPr>
          <w:rFonts w:cs="Arial"/>
          <w:sz w:val="28"/>
          <w:szCs w:val="28"/>
        </w:rPr>
      </w:pPr>
    </w:p>
    <w:p w14:paraId="0E4A47BA" w14:textId="3AEE9EA5" w:rsidR="00B92BD2" w:rsidRDefault="008F639B" w:rsidP="00B92BD2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4727C98F" wp14:editId="520A7FB6">
            <wp:extent cx="4141600" cy="2079625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 rotWithShape="1">
                    <a:blip r:embed="rId9"/>
                    <a:srcRect l="21786" t="12511" b="11326"/>
                    <a:stretch/>
                  </pic:blipFill>
                  <pic:spPr bwMode="auto">
                    <a:xfrm>
                      <a:off x="0" y="0"/>
                      <a:ext cx="4148247" cy="2082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F817E" w14:textId="77777777" w:rsidR="005E085F" w:rsidRDefault="008F639B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Dort müssen sie ein bisschen herunterscrollen bis sie zu [Assets] kommen. Dort klicken sie auf [SyncTrayzorSetup-x64.exe].</w:t>
      </w:r>
    </w:p>
    <w:p w14:paraId="42328B21" w14:textId="291FCBF0" w:rsidR="008F639B" w:rsidRDefault="008F639B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 xml:space="preserve">Nun hat sich eine Datei heruntergeladen. </w:t>
      </w:r>
      <w:r>
        <w:rPr>
          <w:noProof/>
        </w:rPr>
        <w:drawing>
          <wp:inline distT="0" distB="0" distL="0" distR="0" wp14:anchorId="2AA2F204" wp14:editId="2A2FE183">
            <wp:extent cx="2177676" cy="221017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5480" b="28037"/>
                    <a:stretch/>
                  </pic:blipFill>
                  <pic:spPr bwMode="auto">
                    <a:xfrm>
                      <a:off x="0" y="0"/>
                      <a:ext cx="2181241" cy="22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>Doppelklicken sie diese.</w:t>
      </w:r>
    </w:p>
    <w:p w14:paraId="38E77281" w14:textId="2220A00D" w:rsidR="008F639B" w:rsidRDefault="008F639B" w:rsidP="00B92BD2">
      <w:pPr>
        <w:rPr>
          <w:rFonts w:cs="Arial"/>
          <w:sz w:val="28"/>
          <w:szCs w:val="28"/>
        </w:rPr>
      </w:pPr>
    </w:p>
    <w:p w14:paraId="58A8CD64" w14:textId="4CDC00C4" w:rsidR="008F639B" w:rsidRDefault="008F639B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Bestätigen sie mit [Ja], klicken sie dreimal auf </w:t>
      </w:r>
      <w:r>
        <w:rPr>
          <w:noProof/>
        </w:rPr>
        <w:drawing>
          <wp:inline distT="0" distB="0" distL="0" distR="0" wp14:anchorId="2E99FE54" wp14:editId="64BE9E3A">
            <wp:extent cx="714380" cy="20955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4380" cy="20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 und einmal auf </w:t>
      </w:r>
      <w:r>
        <w:rPr>
          <w:noProof/>
        </w:rPr>
        <w:drawing>
          <wp:inline distT="0" distB="0" distL="0" distR="0" wp14:anchorId="4EC7204F" wp14:editId="482F569B">
            <wp:extent cx="714380" cy="20955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380" cy="20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. um den Installationsassistenten zu beenden, klicken sie auf </w:t>
      </w:r>
      <w:r>
        <w:rPr>
          <w:noProof/>
        </w:rPr>
        <w:drawing>
          <wp:inline distT="0" distB="0" distL="0" distR="0" wp14:anchorId="34A3949B" wp14:editId="3E743D55">
            <wp:extent cx="685800" cy="201169"/>
            <wp:effectExtent l="0" t="0" r="0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958" cy="20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. </w:t>
      </w:r>
    </w:p>
    <w:p w14:paraId="64D3FA73" w14:textId="48CEEF22" w:rsidR="008F639B" w:rsidRDefault="008F639B" w:rsidP="00B92BD2">
      <w:pPr>
        <w:rPr>
          <w:rFonts w:cs="Arial"/>
          <w:sz w:val="28"/>
          <w:szCs w:val="28"/>
        </w:rPr>
      </w:pPr>
    </w:p>
    <w:p w14:paraId="45B8BB9A" w14:textId="7A0E7631" w:rsidR="008F639B" w:rsidRPr="00BB4C7E" w:rsidRDefault="008F639B" w:rsidP="00B92BD2">
      <w:pPr>
        <w:rPr>
          <w:rFonts w:cs="Arial"/>
          <w:color w:val="FF0000"/>
          <w:sz w:val="28"/>
          <w:szCs w:val="28"/>
        </w:rPr>
      </w:pPr>
      <w:r w:rsidRPr="00BB4C7E">
        <w:rPr>
          <w:rFonts w:cs="Arial"/>
          <w:color w:val="FF0000"/>
          <w:sz w:val="28"/>
          <w:szCs w:val="28"/>
          <w:u w:val="single"/>
        </w:rPr>
        <w:t>Wichtig</w:t>
      </w:r>
      <w:r w:rsidRPr="00BB4C7E">
        <w:rPr>
          <w:rFonts w:cs="Arial"/>
          <w:color w:val="FF0000"/>
          <w:sz w:val="28"/>
          <w:szCs w:val="28"/>
        </w:rPr>
        <w:t>: Es reicht nicht, wenn Syncthing nur auf einem Gerät installiert ist. Es muss auf allen Geräten installiert sein, mit denen sie Syncthing nutzen wollen.</w:t>
      </w:r>
    </w:p>
    <w:p w14:paraId="17D91EC7" w14:textId="7F7E7E33" w:rsidR="00484C69" w:rsidRDefault="00484C69" w:rsidP="00B92BD2">
      <w:pPr>
        <w:rPr>
          <w:rFonts w:cs="Arial"/>
          <w:sz w:val="28"/>
          <w:szCs w:val="28"/>
        </w:rPr>
      </w:pPr>
    </w:p>
    <w:p w14:paraId="32BC566D" w14:textId="00FA391D" w:rsidR="00662F89" w:rsidRDefault="00662F89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14:paraId="1FD1E04D" w14:textId="60982D01" w:rsidR="008F639B" w:rsidRPr="005E085F" w:rsidRDefault="00484C69" w:rsidP="00662F89">
      <w:pPr>
        <w:jc w:val="center"/>
        <w:rPr>
          <w:rFonts w:cs="Arial"/>
          <w:sz w:val="32"/>
          <w:szCs w:val="32"/>
          <w:u w:val="single"/>
        </w:rPr>
      </w:pPr>
      <w:bookmarkStart w:id="1" w:name="einrichten"/>
      <w:r w:rsidRPr="005E085F">
        <w:rPr>
          <w:rFonts w:cs="Arial"/>
          <w:sz w:val="32"/>
          <w:szCs w:val="32"/>
          <w:u w:val="single"/>
        </w:rPr>
        <w:lastRenderedPageBreak/>
        <w:t>Syncthing</w:t>
      </w:r>
      <w:r w:rsidR="005E085F" w:rsidRPr="005E085F">
        <w:rPr>
          <w:rFonts w:cs="Arial"/>
          <w:sz w:val="32"/>
          <w:szCs w:val="32"/>
          <w:u w:val="single"/>
        </w:rPr>
        <w:t xml:space="preserve"> e</w:t>
      </w:r>
      <w:r w:rsidRPr="005E085F">
        <w:rPr>
          <w:rFonts w:cs="Arial"/>
          <w:sz w:val="32"/>
          <w:szCs w:val="32"/>
          <w:u w:val="single"/>
        </w:rPr>
        <w:t>inrichten</w:t>
      </w:r>
      <w:bookmarkEnd w:id="1"/>
    </w:p>
    <w:p w14:paraId="1E9DAF7D" w14:textId="77777777" w:rsidR="00484C69" w:rsidRDefault="00484C69" w:rsidP="00B92BD2">
      <w:pPr>
        <w:rPr>
          <w:rFonts w:cs="Arial"/>
          <w:sz w:val="28"/>
          <w:szCs w:val="28"/>
        </w:rPr>
      </w:pPr>
    </w:p>
    <w:p w14:paraId="7C713B7D" w14:textId="45958274" w:rsidR="00484C69" w:rsidRDefault="00484C69" w:rsidP="00B92BD2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465831EA" wp14:editId="7F5A001C">
            <wp:extent cx="5850890" cy="962660"/>
            <wp:effectExtent l="0" t="0" r="0" b="889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A711D" w14:textId="418F6A0A" w:rsidR="00484C69" w:rsidRDefault="00484C69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Klicken sie zuerst </w:t>
      </w:r>
      <w:r w:rsidRPr="00BB4C7E">
        <w:rPr>
          <w:rFonts w:cs="Arial"/>
          <w:color w:val="FF0000"/>
          <w:sz w:val="28"/>
          <w:szCs w:val="28"/>
        </w:rPr>
        <w:t xml:space="preserve">(auf jedem Gerät) </w:t>
      </w:r>
      <w:r>
        <w:rPr>
          <w:rFonts w:cs="Arial"/>
          <w:sz w:val="28"/>
          <w:szCs w:val="28"/>
        </w:rPr>
        <w:t>in dem grünen Fenster auf [OK].</w:t>
      </w:r>
    </w:p>
    <w:p w14:paraId="35E3C6CB" w14:textId="77777777" w:rsidR="00662F89" w:rsidRDefault="00662F89" w:rsidP="00B92BD2">
      <w:pPr>
        <w:rPr>
          <w:rFonts w:cs="Arial"/>
          <w:sz w:val="28"/>
          <w:szCs w:val="28"/>
        </w:rPr>
      </w:pPr>
    </w:p>
    <w:p w14:paraId="398C79D4" w14:textId="42A1098F" w:rsidR="00484C69" w:rsidRDefault="00484C69" w:rsidP="00B92BD2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0165C772" wp14:editId="38A11923">
            <wp:extent cx="2587216" cy="3171825"/>
            <wp:effectExtent l="0" t="0" r="381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68" cy="31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87BC8" w14:textId="66CE6B50" w:rsidR="00484C69" w:rsidRDefault="00484C69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Klicken sie nun </w:t>
      </w:r>
      <w:r w:rsidRPr="00BB4C7E">
        <w:rPr>
          <w:rFonts w:cs="Arial"/>
          <w:color w:val="FF0000"/>
          <w:sz w:val="28"/>
          <w:szCs w:val="28"/>
        </w:rPr>
        <w:t xml:space="preserve">(auf jedem Gerät) </w:t>
      </w:r>
      <w:r>
        <w:rPr>
          <w:rFonts w:cs="Arial"/>
          <w:sz w:val="28"/>
          <w:szCs w:val="28"/>
        </w:rPr>
        <w:t xml:space="preserve">oben rechts auf [English] und wählen sie [German] aus. </w:t>
      </w:r>
    </w:p>
    <w:p w14:paraId="3B60A48B" w14:textId="05952A83" w:rsidR="00484C69" w:rsidRDefault="00484C69" w:rsidP="00B92BD2">
      <w:pPr>
        <w:rPr>
          <w:rFonts w:cs="Arial"/>
          <w:sz w:val="28"/>
          <w:szCs w:val="28"/>
        </w:rPr>
      </w:pPr>
    </w:p>
    <w:p w14:paraId="13D4E816" w14:textId="128C148F" w:rsidR="00484C69" w:rsidRDefault="00484C69" w:rsidP="00B92BD2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20ECAD5C" wp14:editId="32C3791D">
            <wp:extent cx="1619262" cy="919169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262" cy="91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6A86" w14:textId="69EB0893" w:rsidR="00484C69" w:rsidRDefault="00484C69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</w:t>
      </w:r>
      <w:r w:rsidR="008365CA">
        <w:rPr>
          <w:rFonts w:cs="Arial"/>
          <w:sz w:val="28"/>
          <w:szCs w:val="28"/>
        </w:rPr>
        <w:t xml:space="preserve"> auf </w:t>
      </w:r>
      <w:r w:rsidR="008365CA" w:rsidRPr="008365CA">
        <w:rPr>
          <w:rFonts w:cs="Arial"/>
          <w:color w:val="FF0000"/>
          <w:sz w:val="28"/>
          <w:szCs w:val="28"/>
        </w:rPr>
        <w:t xml:space="preserve">einem Gerät </w:t>
      </w:r>
      <w:r>
        <w:rPr>
          <w:rFonts w:cs="Arial"/>
          <w:sz w:val="28"/>
          <w:szCs w:val="28"/>
        </w:rPr>
        <w:t xml:space="preserve">auf [Aktionen] und dann auf [Eigene Kennung]. </w:t>
      </w:r>
    </w:p>
    <w:p w14:paraId="0D56BE96" w14:textId="53DA4041" w:rsidR="008365CA" w:rsidRDefault="008365CA" w:rsidP="00B92BD2">
      <w:pPr>
        <w:rPr>
          <w:rFonts w:cs="Arial"/>
          <w:sz w:val="28"/>
          <w:szCs w:val="28"/>
        </w:rPr>
      </w:pPr>
    </w:p>
    <w:p w14:paraId="76DFED8E" w14:textId="05843CF6" w:rsidR="008365CA" w:rsidRDefault="008365CA" w:rsidP="00B92BD2">
      <w:pPr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235F8A" wp14:editId="210B910C">
            <wp:extent cx="1738312" cy="1137430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1071" cy="11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C4BE" w14:textId="7A2D7E5F" w:rsidR="00484C69" w:rsidRDefault="008365CA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Es öffnet sich ein Info-Fenster. Dort steht ein Code. Merken sie sich diesen bitte, weil sie ihn auf den dem anderen Gerät nachher eingeben müssen. Nun müssen sie auf </w:t>
      </w:r>
      <w:r>
        <w:rPr>
          <w:noProof/>
        </w:rPr>
        <w:drawing>
          <wp:inline distT="0" distB="0" distL="0" distR="0" wp14:anchorId="25157D83" wp14:editId="337B663D">
            <wp:extent cx="670863" cy="204787"/>
            <wp:effectExtent l="0" t="0" r="0" b="508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-1" b="25863"/>
                    <a:stretch/>
                  </pic:blipFill>
                  <pic:spPr bwMode="auto">
                    <a:xfrm>
                      <a:off x="0" y="0"/>
                      <a:ext cx="671517" cy="20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klicken.  </w:t>
      </w:r>
    </w:p>
    <w:p w14:paraId="3E560F01" w14:textId="77777777" w:rsidR="00662F89" w:rsidRDefault="00662F89" w:rsidP="00B92BD2">
      <w:pPr>
        <w:rPr>
          <w:rFonts w:cs="Arial"/>
          <w:sz w:val="28"/>
          <w:szCs w:val="28"/>
        </w:rPr>
      </w:pPr>
    </w:p>
    <w:p w14:paraId="685D78AA" w14:textId="34E0E949" w:rsidR="008365CA" w:rsidRDefault="008365CA" w:rsidP="00B92BD2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5D515C1B" wp14:editId="15475A1E">
            <wp:extent cx="2366980" cy="795343"/>
            <wp:effectExtent l="0" t="0" r="0" b="508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6980" cy="79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26C10" w14:textId="1685742B" w:rsidR="008365CA" w:rsidRDefault="008365CA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Oben, links steht ein Gerätename. Merken sie sich diesen bitte auch. </w:t>
      </w:r>
    </w:p>
    <w:p w14:paraId="18C66367" w14:textId="0DE01F5E" w:rsidR="008365CA" w:rsidRDefault="008365CA" w:rsidP="00B92BD2">
      <w:pPr>
        <w:rPr>
          <w:rFonts w:cs="Arial"/>
          <w:sz w:val="28"/>
          <w:szCs w:val="28"/>
        </w:rPr>
      </w:pPr>
    </w:p>
    <w:p w14:paraId="6A200E6C" w14:textId="328E928F" w:rsidR="008365CA" w:rsidRDefault="008365CA" w:rsidP="00B92BD2">
      <w:pPr>
        <w:rPr>
          <w:rFonts w:cs="Arial"/>
          <w:color w:val="FF0000"/>
          <w:sz w:val="28"/>
          <w:szCs w:val="28"/>
        </w:rPr>
      </w:pPr>
      <w:r w:rsidRPr="008365CA">
        <w:rPr>
          <w:rFonts w:cs="Arial"/>
          <w:color w:val="FF0000"/>
          <w:sz w:val="28"/>
          <w:szCs w:val="28"/>
        </w:rPr>
        <w:t>Nun müssen sie zu dem Gerät wechseln, das verbunden werden soll.</w:t>
      </w:r>
    </w:p>
    <w:p w14:paraId="2299365E" w14:textId="6AC77363" w:rsidR="008365CA" w:rsidRPr="008365CA" w:rsidRDefault="008365CA" w:rsidP="00B92BD2">
      <w:pPr>
        <w:rPr>
          <w:rFonts w:cs="Arial"/>
          <w:sz w:val="28"/>
          <w:szCs w:val="28"/>
        </w:rPr>
      </w:pPr>
    </w:p>
    <w:p w14:paraId="0E523270" w14:textId="3C9E4D06" w:rsidR="008365CA" w:rsidRDefault="008365CA" w:rsidP="00B92BD2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1FFDAF35" wp14:editId="002F3F65">
            <wp:extent cx="5850890" cy="2567940"/>
            <wp:effectExtent l="0" t="0" r="0" b="381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465B" w14:textId="1ACED984" w:rsidR="00B26EF5" w:rsidRDefault="008365CA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Dort klicken sie auf [Gerät hinzufügen]. </w:t>
      </w:r>
    </w:p>
    <w:p w14:paraId="0C7B693C" w14:textId="7580D2D3" w:rsidR="00B26EF5" w:rsidRDefault="00B26EF5" w:rsidP="00B92BD2">
      <w:pPr>
        <w:rPr>
          <w:rFonts w:cs="Arial"/>
          <w:sz w:val="28"/>
          <w:szCs w:val="28"/>
        </w:rPr>
      </w:pPr>
    </w:p>
    <w:p w14:paraId="6A24D30C" w14:textId="77777777" w:rsidR="00B26EF5" w:rsidRDefault="00B26EF5" w:rsidP="00B92BD2">
      <w:pPr>
        <w:rPr>
          <w:rFonts w:cs="Arial"/>
          <w:sz w:val="28"/>
          <w:szCs w:val="28"/>
        </w:rPr>
      </w:pPr>
    </w:p>
    <w:p w14:paraId="2BA4E720" w14:textId="3A468C54" w:rsidR="008365CA" w:rsidRDefault="00B26EF5" w:rsidP="00B92BD2">
      <w:pPr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8239FF" wp14:editId="607283B9">
            <wp:extent cx="5850890" cy="3715385"/>
            <wp:effectExtent l="0" t="0" r="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5CA">
        <w:rPr>
          <w:rFonts w:cs="Arial"/>
          <w:sz w:val="28"/>
          <w:szCs w:val="28"/>
        </w:rPr>
        <w:t xml:space="preserve"> </w:t>
      </w:r>
    </w:p>
    <w:p w14:paraId="1513B1A5" w14:textId="6E2D46C7" w:rsidR="00B26EF5" w:rsidRDefault="00B26EF5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auf [Allgemein], geben sie den Code und den Gerätenamen von vorher ein</w:t>
      </w:r>
      <w:r w:rsidR="00662F89">
        <w:rPr>
          <w:rFonts w:cs="Arial"/>
          <w:sz w:val="28"/>
          <w:szCs w:val="28"/>
        </w:rPr>
        <w:t>,</w:t>
      </w:r>
      <w:r>
        <w:rPr>
          <w:rFonts w:cs="Arial"/>
          <w:sz w:val="28"/>
          <w:szCs w:val="28"/>
        </w:rPr>
        <w:t xml:space="preserve"> und klicken sie auf [Speichern].</w:t>
      </w:r>
    </w:p>
    <w:p w14:paraId="06057F80" w14:textId="77777777" w:rsidR="00662F89" w:rsidRDefault="00662F89" w:rsidP="00B92BD2">
      <w:pPr>
        <w:rPr>
          <w:rFonts w:cs="Arial"/>
          <w:sz w:val="28"/>
          <w:szCs w:val="28"/>
        </w:rPr>
      </w:pPr>
    </w:p>
    <w:p w14:paraId="11C446F5" w14:textId="36EB1FDD" w:rsidR="00B26EF5" w:rsidRDefault="00B26EF5" w:rsidP="00B92BD2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04301E8" wp14:editId="55AD0503">
            <wp:extent cx="4391057" cy="695330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91057" cy="6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DA633" w14:textId="1BF90C52" w:rsidR="00A9794A" w:rsidRDefault="00B26EF5" w:rsidP="00B92BD2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Klicken sie auf [Add </w:t>
      </w:r>
      <w:proofErr w:type="spellStart"/>
      <w:r>
        <w:rPr>
          <w:rFonts w:cs="Arial"/>
          <w:sz w:val="28"/>
          <w:szCs w:val="28"/>
        </w:rPr>
        <w:t>Devive</w:t>
      </w:r>
      <w:proofErr w:type="spellEnd"/>
      <w:r>
        <w:rPr>
          <w:rFonts w:cs="Arial"/>
          <w:sz w:val="28"/>
          <w:szCs w:val="28"/>
        </w:rPr>
        <w:t>].</w:t>
      </w:r>
    </w:p>
    <w:p w14:paraId="5B49A5DD" w14:textId="77777777" w:rsidR="002B2784" w:rsidRDefault="002B2784" w:rsidP="00B92BD2">
      <w:pPr>
        <w:rPr>
          <w:rFonts w:cs="Arial"/>
          <w:sz w:val="28"/>
          <w:szCs w:val="28"/>
        </w:rPr>
      </w:pPr>
    </w:p>
    <w:p w14:paraId="13DD65D1" w14:textId="336D01A0" w:rsidR="008365CA" w:rsidRDefault="00A9794A" w:rsidP="00A9794A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5C0DDD6D" wp14:editId="49C6A5C0">
            <wp:extent cx="5850890" cy="80518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AC68" w14:textId="3C5A6FD2" w:rsidR="002B2784" w:rsidRDefault="002B2784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Klicken sie auf </w:t>
      </w:r>
      <w:r w:rsidRPr="00BB4C7E">
        <w:rPr>
          <w:rFonts w:cs="Arial"/>
          <w:color w:val="FF0000"/>
          <w:sz w:val="28"/>
          <w:szCs w:val="28"/>
        </w:rPr>
        <w:t xml:space="preserve">beiden </w:t>
      </w:r>
      <w:r w:rsidRPr="002B2784">
        <w:rPr>
          <w:rFonts w:cs="Arial"/>
          <w:color w:val="FF0000"/>
          <w:sz w:val="28"/>
          <w:szCs w:val="28"/>
        </w:rPr>
        <w:t xml:space="preserve">Geräten </w:t>
      </w:r>
      <w:r>
        <w:rPr>
          <w:rFonts w:cs="Arial"/>
          <w:sz w:val="28"/>
          <w:szCs w:val="28"/>
        </w:rPr>
        <w:t>auf [Teilen].</w:t>
      </w:r>
    </w:p>
    <w:p w14:paraId="4665D78C" w14:textId="4C0B007B" w:rsidR="00F87850" w:rsidRDefault="00F87850" w:rsidP="00A9794A">
      <w:pPr>
        <w:rPr>
          <w:rFonts w:cs="Arial"/>
          <w:sz w:val="28"/>
          <w:szCs w:val="28"/>
        </w:rPr>
      </w:pPr>
    </w:p>
    <w:p w14:paraId="5D1E5ABB" w14:textId="66F086AE" w:rsidR="00F87850" w:rsidRDefault="00F87850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anschließen</w:t>
      </w:r>
      <w:r w:rsidR="00BB4C7E">
        <w:rPr>
          <w:rFonts w:cs="Arial"/>
          <w:sz w:val="28"/>
          <w:szCs w:val="28"/>
        </w:rPr>
        <w:t>d</w:t>
      </w:r>
      <w:r>
        <w:rPr>
          <w:rFonts w:cs="Arial"/>
          <w:sz w:val="28"/>
          <w:szCs w:val="28"/>
        </w:rPr>
        <w:t xml:space="preserve"> auf</w:t>
      </w:r>
      <w:r w:rsidR="00BB4C7E">
        <w:rPr>
          <w:rFonts w:cs="Arial"/>
          <w:sz w:val="28"/>
          <w:szCs w:val="28"/>
        </w:rPr>
        <w:t xml:space="preserve"> </w:t>
      </w:r>
      <w:r w:rsidR="00BB4C7E" w:rsidRPr="00BB4C7E">
        <w:rPr>
          <w:rFonts w:cs="Arial"/>
          <w:color w:val="FF0000"/>
          <w:sz w:val="28"/>
          <w:szCs w:val="28"/>
        </w:rPr>
        <w:t xml:space="preserve">einem Gerät </w:t>
      </w:r>
      <w:r w:rsidR="00BB4C7E">
        <w:rPr>
          <w:rFonts w:cs="Arial"/>
          <w:sz w:val="28"/>
          <w:szCs w:val="28"/>
        </w:rPr>
        <w:t xml:space="preserve">auf </w:t>
      </w:r>
      <w:r>
        <w:rPr>
          <w:rFonts w:cs="Arial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0205BBD" wp14:editId="446C0BC5">
            <wp:extent cx="728668" cy="185739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8668" cy="1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>.</w:t>
      </w:r>
    </w:p>
    <w:p w14:paraId="7DDA976F" w14:textId="3EC57D1F" w:rsidR="00F87850" w:rsidRDefault="00F87850" w:rsidP="00A9794A">
      <w:pPr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0F00FB" wp14:editId="10D7B849">
            <wp:extent cx="5850890" cy="1837055"/>
            <wp:effectExtent l="0" t="0" r="0" b="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D55F" w14:textId="4C4426F1" w:rsidR="00F87850" w:rsidRDefault="00F87850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Geben sie ihrem Ordner einen Namen und eine ID und klicken sie dann auf [Sharing].</w:t>
      </w:r>
    </w:p>
    <w:p w14:paraId="6D96BFB1" w14:textId="4B44E8D4" w:rsidR="00F87850" w:rsidRDefault="00F87850" w:rsidP="00A9794A">
      <w:pPr>
        <w:rPr>
          <w:rFonts w:cs="Arial"/>
          <w:sz w:val="28"/>
          <w:szCs w:val="28"/>
        </w:rPr>
      </w:pPr>
    </w:p>
    <w:p w14:paraId="5766CA2B" w14:textId="346BBB32" w:rsidR="00F87850" w:rsidRDefault="00F87850" w:rsidP="00A9794A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B7E8C05" wp14:editId="7A4C434A">
            <wp:extent cx="5850890" cy="2051050"/>
            <wp:effectExtent l="0" t="0" r="0" b="6350"/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 enthält.&#10;&#10;Automatisch generierte Beschreibu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>Setzen sie einen Hacken (, wie im Bild,) und klicken sie auf [Save].</w:t>
      </w:r>
    </w:p>
    <w:p w14:paraId="23F93BEA" w14:textId="77777777" w:rsidR="00BB4C7E" w:rsidRDefault="00BB4C7E" w:rsidP="00A9794A">
      <w:pPr>
        <w:rPr>
          <w:rFonts w:cs="Arial"/>
          <w:sz w:val="28"/>
          <w:szCs w:val="28"/>
        </w:rPr>
      </w:pPr>
    </w:p>
    <w:p w14:paraId="220A2178" w14:textId="58B366DD" w:rsidR="00C228C4" w:rsidRDefault="00C228C4" w:rsidP="00A9794A">
      <w:pPr>
        <w:rPr>
          <w:noProof/>
        </w:rPr>
      </w:pPr>
      <w:r>
        <w:rPr>
          <w:noProof/>
        </w:rPr>
        <w:drawing>
          <wp:inline distT="0" distB="0" distL="0" distR="0" wp14:anchorId="558CE6C9" wp14:editId="3ABFD706">
            <wp:extent cx="5850890" cy="826135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850">
        <w:rPr>
          <w:rFonts w:cs="Arial"/>
          <w:sz w:val="28"/>
          <w:szCs w:val="28"/>
        </w:rPr>
        <w:t xml:space="preserve">Auf ihrem </w:t>
      </w:r>
      <w:r w:rsidR="00F87850" w:rsidRPr="00BB4C7E">
        <w:rPr>
          <w:rFonts w:cs="Arial"/>
          <w:color w:val="FF0000"/>
          <w:sz w:val="28"/>
          <w:szCs w:val="28"/>
        </w:rPr>
        <w:t xml:space="preserve">anderen Gerät </w:t>
      </w:r>
      <w:r w:rsidR="00F87850">
        <w:rPr>
          <w:rFonts w:cs="Arial"/>
          <w:sz w:val="28"/>
          <w:szCs w:val="28"/>
        </w:rPr>
        <w:t xml:space="preserve">werden sie </w:t>
      </w:r>
      <w:r>
        <w:rPr>
          <w:rFonts w:cs="Arial"/>
          <w:sz w:val="28"/>
          <w:szCs w:val="28"/>
        </w:rPr>
        <w:t>gefragt,</w:t>
      </w:r>
      <w:r w:rsidR="00F87850">
        <w:rPr>
          <w:rFonts w:cs="Arial"/>
          <w:sz w:val="28"/>
          <w:szCs w:val="28"/>
        </w:rPr>
        <w:t xml:space="preserve"> ob sie den Ordner teilen möchten. Dies bestätigen sie mit [Hinzufügen].</w:t>
      </w:r>
      <w:r w:rsidRPr="00C228C4">
        <w:rPr>
          <w:noProof/>
        </w:rPr>
        <w:t xml:space="preserve"> </w:t>
      </w:r>
    </w:p>
    <w:p w14:paraId="331A2864" w14:textId="6D150612" w:rsidR="00C228C4" w:rsidRDefault="00C228C4" w:rsidP="00A9794A">
      <w:pPr>
        <w:rPr>
          <w:rFonts w:cs="Arial"/>
          <w:sz w:val="28"/>
          <w:szCs w:val="28"/>
        </w:rPr>
      </w:pPr>
    </w:p>
    <w:p w14:paraId="5D9DD9EC" w14:textId="77777777" w:rsidR="00C228C4" w:rsidRDefault="00C228C4" w:rsidP="00A9794A">
      <w:pPr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469B21C" wp14:editId="75E2B3E9">
            <wp:extent cx="3338512" cy="1498989"/>
            <wp:effectExtent l="0" t="0" r="0" b="6350"/>
            <wp:docPr id="25" name="Grafik 2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51642" cy="15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FBFA7" w14:textId="178B7F43" w:rsidR="00C228C4" w:rsidRPr="00C228C4" w:rsidRDefault="00C228C4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Klicken sie auf [Speichern].</w:t>
      </w:r>
    </w:p>
    <w:p w14:paraId="122C4C55" w14:textId="77777777" w:rsidR="00C228C4" w:rsidRDefault="00C228C4" w:rsidP="00A9794A">
      <w:pPr>
        <w:rPr>
          <w:rFonts w:cs="Arial"/>
          <w:sz w:val="28"/>
          <w:szCs w:val="28"/>
        </w:rPr>
      </w:pPr>
    </w:p>
    <w:p w14:paraId="122BBEF9" w14:textId="747335C7" w:rsidR="002B2784" w:rsidRDefault="002B2784" w:rsidP="00A9794A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2F12CAD8" wp14:editId="7EFC93EF">
            <wp:extent cx="2214579" cy="1833576"/>
            <wp:effectExtent l="0" t="0" r="0" b="0"/>
            <wp:docPr id="15" name="Grafik 1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Text enthält.&#10;&#10;Automatisch generierte Beschreibu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14579" cy="18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F9B9" w14:textId="26686651" w:rsidR="002B2784" w:rsidRDefault="002B2784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Gehen sie nun</w:t>
      </w:r>
      <w:r w:rsidR="00BB4C7E">
        <w:rPr>
          <w:rFonts w:cs="Arial"/>
          <w:sz w:val="28"/>
          <w:szCs w:val="28"/>
        </w:rPr>
        <w:t xml:space="preserve"> </w:t>
      </w:r>
      <w:r w:rsidR="00BB4C7E" w:rsidRPr="00BB4C7E">
        <w:rPr>
          <w:rFonts w:cs="Arial"/>
          <w:color w:val="FF0000"/>
          <w:sz w:val="28"/>
          <w:szCs w:val="28"/>
        </w:rPr>
        <w:t>auf beiden Geräten</w:t>
      </w:r>
      <w:r w:rsidRPr="00BB4C7E">
        <w:rPr>
          <w:rFonts w:cs="Arial"/>
          <w:color w:val="FF0000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auf ihren Desktop zurück, recht</w:t>
      </w:r>
      <w:r w:rsidR="00BB4C7E">
        <w:rPr>
          <w:rFonts w:cs="Arial"/>
          <w:sz w:val="28"/>
          <w:szCs w:val="28"/>
        </w:rPr>
        <w:t>s</w:t>
      </w:r>
      <w:r>
        <w:rPr>
          <w:rFonts w:cs="Arial"/>
          <w:sz w:val="28"/>
          <w:szCs w:val="28"/>
        </w:rPr>
        <w:t xml:space="preserve">klicken sie ich und klicken sie dann auf [Anpassen]. </w:t>
      </w:r>
    </w:p>
    <w:p w14:paraId="03FB8165" w14:textId="629FB484" w:rsidR="002B2784" w:rsidRDefault="002B2784" w:rsidP="00A9794A">
      <w:pPr>
        <w:rPr>
          <w:rFonts w:cs="Arial"/>
          <w:sz w:val="28"/>
          <w:szCs w:val="28"/>
        </w:rPr>
      </w:pPr>
    </w:p>
    <w:p w14:paraId="23DD07F8" w14:textId="788CF442" w:rsidR="002B2784" w:rsidRDefault="002B2784" w:rsidP="00A9794A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7432E7A2" wp14:editId="62F1FD3D">
            <wp:extent cx="5850890" cy="78994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385C8" w14:textId="4253BB83" w:rsidR="002B2784" w:rsidRDefault="002B2784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Nun klicken sie auf [Designs] und dann auf [Desktopsymboleinstellungen]. </w:t>
      </w:r>
    </w:p>
    <w:p w14:paraId="0F9CB13A" w14:textId="5CF3A114" w:rsidR="003B55A6" w:rsidRPr="003B55A6" w:rsidRDefault="003B55A6" w:rsidP="003B55A6">
      <w:pPr>
        <w:rPr>
          <w:rFonts w:cs="Arial"/>
          <w:sz w:val="28"/>
          <w:szCs w:val="28"/>
        </w:rPr>
      </w:pPr>
    </w:p>
    <w:p w14:paraId="3D0902F2" w14:textId="5C16E375" w:rsidR="002B2784" w:rsidRDefault="002B2784" w:rsidP="00A9794A">
      <w:pPr>
        <w:rPr>
          <w:rFonts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BF0A916" wp14:editId="2A936AEA">
            <wp:extent cx="2595581" cy="2238391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95581" cy="22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D658" w14:textId="77EF9F9B" w:rsidR="002B2784" w:rsidRDefault="002B2784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Es öffnet sich ein Fester in dem sie ein Hacken bei [Benutzerdateien] setzen müssen. Danach klicken sie auf [OK].</w:t>
      </w:r>
    </w:p>
    <w:p w14:paraId="3ECAFB0A" w14:textId="09777248" w:rsidR="00F87850" w:rsidRDefault="00F87850" w:rsidP="00A9794A">
      <w:pPr>
        <w:rPr>
          <w:rFonts w:cs="Arial"/>
          <w:sz w:val="28"/>
          <w:szCs w:val="28"/>
        </w:rPr>
      </w:pPr>
    </w:p>
    <w:p w14:paraId="1E06389C" w14:textId="2D79BCA0" w:rsidR="003B55A6" w:rsidRDefault="003B55A6" w:rsidP="00A9794A">
      <w:pPr>
        <w:rPr>
          <w:rFonts w:cs="Arial"/>
          <w:sz w:val="28"/>
          <w:szCs w:val="28"/>
        </w:rPr>
      </w:pPr>
      <w:r>
        <w:rPr>
          <w:noProof/>
        </w:rPr>
        <w:drawing>
          <wp:inline distT="0" distB="0" distL="0" distR="0" wp14:anchorId="129FC4EA" wp14:editId="1651F63D">
            <wp:extent cx="542929" cy="481016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2929" cy="48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612B4" w14:textId="638FE505" w:rsidR="003B55A6" w:rsidRDefault="003B55A6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Jetzt </w:t>
      </w:r>
      <w:r w:rsidR="00662F89">
        <w:rPr>
          <w:rFonts w:cs="Arial"/>
          <w:sz w:val="28"/>
          <w:szCs w:val="28"/>
        </w:rPr>
        <w:t>erstellt</w:t>
      </w:r>
      <w:r>
        <w:rPr>
          <w:rFonts w:cs="Arial"/>
          <w:sz w:val="28"/>
          <w:szCs w:val="28"/>
        </w:rPr>
        <w:t xml:space="preserve"> sich auf ihrem Desktop ein Ordner, der nach ihrem Benutzernamen benannt ist, doppelklicken sie diesen. </w:t>
      </w:r>
    </w:p>
    <w:p w14:paraId="050DAEE6" w14:textId="78FB6DFD" w:rsidR="003B55A6" w:rsidRDefault="003B55A6" w:rsidP="00A9794A">
      <w:pPr>
        <w:rPr>
          <w:rFonts w:cs="Arial"/>
          <w:sz w:val="28"/>
          <w:szCs w:val="28"/>
        </w:rPr>
      </w:pPr>
    </w:p>
    <w:p w14:paraId="60B78B34" w14:textId="3FC7D271" w:rsidR="003B55A6" w:rsidRDefault="003B55A6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Den </w:t>
      </w:r>
      <w:r w:rsidR="005E085F">
        <w:rPr>
          <w:rFonts w:cs="Arial"/>
          <w:sz w:val="28"/>
          <w:szCs w:val="28"/>
        </w:rPr>
        <w:t>Ordner,</w:t>
      </w:r>
      <w:r>
        <w:rPr>
          <w:rFonts w:cs="Arial"/>
          <w:sz w:val="28"/>
          <w:szCs w:val="28"/>
        </w:rPr>
        <w:t xml:space="preserve"> den sie vorhin erstellt </w:t>
      </w:r>
      <w:r w:rsidR="005E085F">
        <w:rPr>
          <w:rFonts w:cs="Arial"/>
          <w:sz w:val="28"/>
          <w:szCs w:val="28"/>
        </w:rPr>
        <w:t>haben,</w:t>
      </w:r>
      <w:r>
        <w:rPr>
          <w:rFonts w:cs="Arial"/>
          <w:sz w:val="28"/>
          <w:szCs w:val="28"/>
        </w:rPr>
        <w:t xml:space="preserve"> finden sie entweder direkt in dem Fenster, das sich geöffnet hat, oder unter dem Ordner [Sync]. </w:t>
      </w:r>
    </w:p>
    <w:p w14:paraId="11309C8B" w14:textId="48C90043" w:rsidR="003B55A6" w:rsidRDefault="003B55A6" w:rsidP="00A9794A">
      <w:pPr>
        <w:rPr>
          <w:rFonts w:cs="Arial"/>
          <w:sz w:val="28"/>
          <w:szCs w:val="28"/>
        </w:rPr>
      </w:pPr>
    </w:p>
    <w:p w14:paraId="621BEE5E" w14:textId="2251CBDB" w:rsidR="00561598" w:rsidRDefault="00561598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Wenn sie wollen können sie eine Verknüpfung auf ihren Desktop erstellen</w:t>
      </w:r>
      <w:r w:rsidR="00662F89">
        <w:rPr>
          <w:rFonts w:cs="Arial"/>
          <w:sz w:val="28"/>
          <w:szCs w:val="28"/>
        </w:rPr>
        <w:t>:</w:t>
      </w:r>
    </w:p>
    <w:p w14:paraId="05567421" w14:textId="77777777" w:rsidR="00662F89" w:rsidRDefault="00561598" w:rsidP="00A9794A">
      <w:pPr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409544" wp14:editId="0E3DCFD2">
            <wp:simplePos x="898497" y="7219784"/>
            <wp:positionH relativeFrom="column">
              <wp:align>left</wp:align>
            </wp:positionH>
            <wp:positionV relativeFrom="paragraph">
              <wp:align>top</wp:align>
            </wp:positionV>
            <wp:extent cx="1888435" cy="1930005"/>
            <wp:effectExtent l="0" t="0" r="0" b="0"/>
            <wp:wrapSquare wrapText="bothSides"/>
            <wp:docPr id="28" name="Grafik 2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 enthält.&#10;&#10;Automatisch generierte Beschreibu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35" cy="193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 w:val="28"/>
          <w:szCs w:val="28"/>
        </w:rPr>
        <w:t>Klicken sie zuerst auf den Ordner, rechtsklicken sie danach den Ordner und klicken sie dann auf</w:t>
      </w:r>
      <w:r w:rsidR="002E78BD">
        <w:rPr>
          <w:rFonts w:cs="Arial"/>
          <w:sz w:val="28"/>
          <w:szCs w:val="28"/>
        </w:rPr>
        <w:t xml:space="preserve"> </w:t>
      </w:r>
      <w:r>
        <w:rPr>
          <w:rFonts w:cs="Arial"/>
          <w:sz w:val="28"/>
          <w:szCs w:val="28"/>
        </w:rPr>
        <w:t>[Verknüpfung erstellen].</w:t>
      </w:r>
    </w:p>
    <w:p w14:paraId="612D2D2A" w14:textId="0A695109" w:rsidR="00561598" w:rsidRDefault="00561598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textWrapping" w:clear="all"/>
      </w:r>
      <w:r w:rsidR="002E78BD">
        <w:rPr>
          <w:noProof/>
        </w:rPr>
        <w:drawing>
          <wp:inline distT="0" distB="0" distL="0" distR="0" wp14:anchorId="1F30FE75" wp14:editId="6717E708">
            <wp:extent cx="4222143" cy="2046003"/>
            <wp:effectExtent l="0" t="0" r="6985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4540" cy="205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208A" w14:textId="668139F5" w:rsidR="002E78BD" w:rsidRDefault="002E78BD" w:rsidP="00A9794A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Ziehen sie nun die Verknüpfung auf ihren Desktop.</w:t>
      </w:r>
    </w:p>
    <w:sectPr w:rsidR="002E78BD" w:rsidSect="006543B3">
      <w:headerReference w:type="default" r:id="rId35"/>
      <w:footerReference w:type="default" r:id="rId36"/>
      <w:pgSz w:w="11907" w:h="16840"/>
      <w:pgMar w:top="510" w:right="1275" w:bottom="1134" w:left="1418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83611" w14:textId="77777777" w:rsidR="007548CC" w:rsidRDefault="007548CC">
      <w:r>
        <w:separator/>
      </w:r>
    </w:p>
  </w:endnote>
  <w:endnote w:type="continuationSeparator" w:id="0">
    <w:p w14:paraId="53366E12" w14:textId="77777777" w:rsidR="007548CC" w:rsidRDefault="00754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9DFC0" w14:textId="77777777" w:rsidR="000D2DF4" w:rsidRPr="00581E9D" w:rsidRDefault="000D2DF4">
    <w:pPr>
      <w:pStyle w:val="Fuzeile"/>
      <w:rPr>
        <w:sz w:val="16"/>
        <w:szCs w:val="16"/>
      </w:rPr>
    </w:pPr>
    <w:r>
      <w:rPr>
        <w:sz w:val="16"/>
        <w:szCs w:val="16"/>
      </w:rPr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  \* MERGEFORMAT </w:instrText>
    </w:r>
    <w:r>
      <w:rPr>
        <w:sz w:val="16"/>
        <w:szCs w:val="16"/>
      </w:rPr>
      <w:fldChar w:fldCharType="separate"/>
    </w:r>
    <w:r w:rsidR="0065499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von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  \* MERGEFORMAT </w:instrText>
    </w:r>
    <w:r>
      <w:rPr>
        <w:sz w:val="16"/>
        <w:szCs w:val="16"/>
      </w:rPr>
      <w:fldChar w:fldCharType="separate"/>
    </w:r>
    <w:r w:rsidR="0065499A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- </w:t>
    </w:r>
    <w:r w:rsidR="00D63DA9">
      <w:rPr>
        <w:sz w:val="16"/>
        <w:szCs w:val="16"/>
      </w:rPr>
      <w:fldChar w:fldCharType="begin"/>
    </w:r>
    <w:r w:rsidR="00D63DA9">
      <w:rPr>
        <w:sz w:val="16"/>
        <w:szCs w:val="16"/>
      </w:rPr>
      <w:instrText xml:space="preserve"> FILENAME   \* MERGEFORMAT </w:instrText>
    </w:r>
    <w:r w:rsidR="00D63DA9">
      <w:rPr>
        <w:sz w:val="16"/>
        <w:szCs w:val="16"/>
      </w:rPr>
      <w:fldChar w:fldCharType="separate"/>
    </w:r>
    <w:r w:rsidR="00905C4D">
      <w:rPr>
        <w:noProof/>
        <w:sz w:val="16"/>
        <w:szCs w:val="16"/>
      </w:rPr>
      <w:t>Dokument1</w:t>
    </w:r>
    <w:r w:rsidR="00D63DA9">
      <w:rPr>
        <w:sz w:val="16"/>
        <w:szCs w:val="16"/>
      </w:rPr>
      <w:fldChar w:fldCharType="end"/>
    </w:r>
  </w:p>
  <w:p w14:paraId="38B9A54A" w14:textId="77777777" w:rsidR="000D2DF4" w:rsidRDefault="000D2DF4" w:rsidP="004E4198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9EED4" w14:textId="77777777" w:rsidR="007548CC" w:rsidRDefault="007548CC">
      <w:r>
        <w:separator/>
      </w:r>
    </w:p>
  </w:footnote>
  <w:footnote w:type="continuationSeparator" w:id="0">
    <w:p w14:paraId="1EAB3418" w14:textId="77777777" w:rsidR="007548CC" w:rsidRDefault="00754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F5088" w14:textId="77777777" w:rsidR="000D2DF4" w:rsidRPr="002563B9" w:rsidRDefault="000D2DF4" w:rsidP="006543B3">
    <w:pPr>
      <w:pBdr>
        <w:top w:val="single" w:sz="6" w:space="3" w:color="auto"/>
        <w:bottom w:val="single" w:sz="6" w:space="3" w:color="auto"/>
      </w:pBdr>
      <w:tabs>
        <w:tab w:val="left" w:pos="993"/>
      </w:tabs>
      <w:rPr>
        <w:rFonts w:cs="Arial"/>
        <w:spacing w:val="5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0603A7DA" wp14:editId="554B1642">
          <wp:simplePos x="0" y="0"/>
          <wp:positionH relativeFrom="column">
            <wp:posOffset>-5715</wp:posOffset>
          </wp:positionH>
          <wp:positionV relativeFrom="paragraph">
            <wp:posOffset>-9525</wp:posOffset>
          </wp:positionV>
          <wp:extent cx="657225" cy="683260"/>
          <wp:effectExtent l="0" t="0" r="9525" b="254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83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mallCaps/>
        <w:spacing w:val="60"/>
        <w:sz w:val="48"/>
      </w:rPr>
      <w:tab/>
    </w:r>
    <w:r w:rsidRPr="002563B9">
      <w:rPr>
        <w:rFonts w:cs="Arial"/>
        <w:b/>
        <w:smallCaps/>
        <w:spacing w:val="60"/>
      </w:rPr>
      <w:t>D</w:t>
    </w:r>
    <w:r w:rsidRPr="002563B9">
      <w:rPr>
        <w:rFonts w:cs="Arial"/>
        <w:smallCaps/>
        <w:spacing w:val="60"/>
      </w:rPr>
      <w:t xml:space="preserve">ietmar </w:t>
    </w:r>
    <w:r w:rsidRPr="002563B9">
      <w:rPr>
        <w:rFonts w:cs="Arial"/>
        <w:b/>
        <w:smallCaps/>
        <w:spacing w:val="60"/>
      </w:rPr>
      <w:t>W</w:t>
    </w:r>
    <w:r w:rsidRPr="002563B9">
      <w:rPr>
        <w:rFonts w:cs="Arial"/>
        <w:smallCaps/>
        <w:spacing w:val="60"/>
      </w:rPr>
      <w:t xml:space="preserve">alker - </w:t>
    </w:r>
    <w:r w:rsidRPr="002563B9">
      <w:rPr>
        <w:rFonts w:cs="Arial"/>
        <w:b/>
        <w:smallCaps/>
        <w:spacing w:val="60"/>
      </w:rPr>
      <w:t>P</w:t>
    </w:r>
    <w:r w:rsidRPr="002563B9">
      <w:rPr>
        <w:rFonts w:cs="Arial"/>
        <w:smallCaps/>
        <w:spacing w:val="60"/>
      </w:rPr>
      <w:t>C-</w:t>
    </w:r>
    <w:r w:rsidRPr="002563B9">
      <w:rPr>
        <w:rFonts w:cs="Arial"/>
        <w:b/>
        <w:smallCaps/>
        <w:spacing w:val="60"/>
      </w:rPr>
      <w:t>B</w:t>
    </w:r>
    <w:r w:rsidRPr="002563B9">
      <w:rPr>
        <w:rFonts w:cs="Arial"/>
        <w:smallCaps/>
        <w:spacing w:val="60"/>
      </w:rPr>
      <w:t>litzhelfer-</w:t>
    </w:r>
    <w:r w:rsidRPr="002563B9">
      <w:rPr>
        <w:rFonts w:cs="Arial"/>
        <w:b/>
        <w:smallCaps/>
        <w:spacing w:val="60"/>
      </w:rPr>
      <w:t>N</w:t>
    </w:r>
    <w:r w:rsidRPr="002563B9">
      <w:rPr>
        <w:rFonts w:cs="Arial"/>
        <w:smallCaps/>
        <w:spacing w:val="60"/>
      </w:rPr>
      <w:t>otdienst</w:t>
    </w:r>
    <w:r w:rsidRPr="002563B9">
      <w:rPr>
        <w:rFonts w:cs="Arial"/>
        <w:smallCaps/>
        <w:spacing w:val="60"/>
      </w:rPr>
      <w:br/>
    </w:r>
    <w:r w:rsidRPr="002563B9">
      <w:rPr>
        <w:rFonts w:cs="Arial"/>
        <w:b/>
        <w:spacing w:val="5"/>
      </w:rPr>
      <w:tab/>
      <w:t>N</w:t>
    </w:r>
    <w:r w:rsidRPr="002563B9">
      <w:rPr>
        <w:rFonts w:cs="Arial"/>
        <w:spacing w:val="5"/>
      </w:rPr>
      <w:t xml:space="preserve">ationalgasse 14 </w:t>
    </w:r>
    <w:r w:rsidRPr="002563B9">
      <w:rPr>
        <w:rFonts w:cs="Arial"/>
        <w:spacing w:val="5"/>
      </w:rPr>
      <w:fldChar w:fldCharType="begin"/>
    </w:r>
    <w:r w:rsidRPr="002563B9">
      <w:rPr>
        <w:rFonts w:cs="Arial"/>
        <w:spacing w:val="5"/>
      </w:rPr>
      <w:instrText>SYMBOL 183 \f "Symbol"</w:instrText>
    </w:r>
    <w:r w:rsidRPr="002563B9">
      <w:rPr>
        <w:rFonts w:cs="Arial"/>
        <w:spacing w:val="5"/>
      </w:rPr>
      <w:fldChar w:fldCharType="end"/>
    </w:r>
    <w:r w:rsidRPr="002563B9">
      <w:rPr>
        <w:rFonts w:cs="Arial"/>
        <w:spacing w:val="5"/>
      </w:rPr>
      <w:t xml:space="preserve"> </w:t>
    </w:r>
    <w:r w:rsidRPr="002563B9">
      <w:rPr>
        <w:rFonts w:cs="Arial"/>
        <w:b/>
        <w:spacing w:val="5"/>
      </w:rPr>
      <w:t>7</w:t>
    </w:r>
    <w:r w:rsidRPr="002563B9">
      <w:rPr>
        <w:rFonts w:cs="Arial"/>
        <w:spacing w:val="5"/>
      </w:rPr>
      <w:t>2124</w:t>
    </w:r>
    <w:r w:rsidRPr="002563B9">
      <w:rPr>
        <w:rFonts w:cs="Arial"/>
        <w:b/>
        <w:spacing w:val="5"/>
      </w:rPr>
      <w:t xml:space="preserve"> P</w:t>
    </w:r>
    <w:r w:rsidRPr="002563B9">
      <w:rPr>
        <w:rFonts w:cs="Arial"/>
        <w:spacing w:val="5"/>
      </w:rPr>
      <w:t xml:space="preserve">liezhausen </w:t>
    </w:r>
    <w:r w:rsidRPr="002563B9">
      <w:rPr>
        <w:rFonts w:cs="Arial"/>
        <w:spacing w:val="5"/>
      </w:rPr>
      <w:fldChar w:fldCharType="begin"/>
    </w:r>
    <w:r w:rsidRPr="002563B9">
      <w:rPr>
        <w:rFonts w:cs="Arial"/>
        <w:spacing w:val="5"/>
      </w:rPr>
      <w:instrText>SYMBOL 183 \f "Symbol"</w:instrText>
    </w:r>
    <w:r w:rsidRPr="002563B9">
      <w:rPr>
        <w:rFonts w:cs="Arial"/>
        <w:spacing w:val="5"/>
      </w:rPr>
      <w:fldChar w:fldCharType="end"/>
    </w:r>
    <w:r w:rsidRPr="002563B9">
      <w:rPr>
        <w:rFonts w:cs="Arial"/>
        <w:spacing w:val="5"/>
      </w:rPr>
      <w:t xml:space="preserve"> </w:t>
    </w:r>
    <w:r w:rsidRPr="002563B9">
      <w:rPr>
        <w:rFonts w:cs="Arial"/>
        <w:spacing w:val="5"/>
      </w:rPr>
      <w:sym w:font="Symbol" w:char="F0C6"/>
    </w:r>
    <w:r w:rsidRPr="002563B9">
      <w:rPr>
        <w:rFonts w:cs="Arial"/>
        <w:spacing w:val="5"/>
      </w:rPr>
      <w:t xml:space="preserve"> </w:t>
    </w:r>
    <w:r w:rsidRPr="002563B9">
      <w:rPr>
        <w:rFonts w:cs="Arial"/>
        <w:b/>
        <w:spacing w:val="5"/>
      </w:rPr>
      <w:t>T</w:t>
    </w:r>
    <w:r w:rsidRPr="002563B9">
      <w:rPr>
        <w:rFonts w:cs="Arial"/>
        <w:spacing w:val="5"/>
      </w:rPr>
      <w:t>el. 07127 / 89</w:t>
    </w:r>
    <w:r w:rsidR="00240BCD">
      <w:rPr>
        <w:rFonts w:cs="Arial"/>
        <w:spacing w:val="5"/>
      </w:rPr>
      <w:t>0 729</w:t>
    </w:r>
    <w:r w:rsidRPr="002563B9">
      <w:rPr>
        <w:rFonts w:cs="Arial"/>
        <w:spacing w:val="5"/>
      </w:rPr>
      <w:t xml:space="preserve"> - </w:t>
    </w:r>
    <w:r w:rsidRPr="002563B9">
      <w:rPr>
        <w:rFonts w:cs="Arial"/>
        <w:b/>
        <w:spacing w:val="5"/>
      </w:rPr>
      <w:t>F</w:t>
    </w:r>
    <w:r w:rsidRPr="002563B9">
      <w:rPr>
        <w:rFonts w:cs="Arial"/>
        <w:spacing w:val="5"/>
      </w:rPr>
      <w:t>ax 89118</w:t>
    </w:r>
  </w:p>
  <w:p w14:paraId="46013717" w14:textId="77777777" w:rsidR="000D2DF4" w:rsidRPr="006543B3" w:rsidRDefault="000D2DF4" w:rsidP="006543B3">
    <w:pPr>
      <w:pBdr>
        <w:top w:val="single" w:sz="6" w:space="3" w:color="auto"/>
        <w:bottom w:val="single" w:sz="6" w:space="3" w:color="auto"/>
      </w:pBdr>
      <w:tabs>
        <w:tab w:val="left" w:pos="993"/>
      </w:tabs>
      <w:rPr>
        <w:rFonts w:cs="Arial"/>
      </w:rPr>
    </w:pPr>
    <w:r w:rsidRPr="002563B9">
      <w:tab/>
    </w:r>
    <w:r w:rsidRPr="002563B9">
      <w:rPr>
        <w:b/>
      </w:rPr>
      <w:t>I</w:t>
    </w:r>
    <w:r w:rsidRPr="002563B9">
      <w:t xml:space="preserve">nternet: http://www.pc-blitzhelfer.de – </w:t>
    </w:r>
    <w:r w:rsidRPr="002563B9">
      <w:rPr>
        <w:b/>
      </w:rPr>
      <w:t>M</w:t>
    </w:r>
    <w:r w:rsidRPr="002563B9">
      <w:t>obil 0172-882 79 55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212FE"/>
    <w:multiLevelType w:val="hybridMultilevel"/>
    <w:tmpl w:val="79B20E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46457"/>
    <w:multiLevelType w:val="hybridMultilevel"/>
    <w:tmpl w:val="F03E1E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20B90"/>
    <w:multiLevelType w:val="hybridMultilevel"/>
    <w:tmpl w:val="B1CA15B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8C5E28"/>
    <w:multiLevelType w:val="hybridMultilevel"/>
    <w:tmpl w:val="A3A6AC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33581B"/>
    <w:multiLevelType w:val="multilevel"/>
    <w:tmpl w:val="B71E8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C4D"/>
    <w:rsid w:val="0006077E"/>
    <w:rsid w:val="00097FB3"/>
    <w:rsid w:val="000A2BE9"/>
    <w:rsid w:val="000B1DE0"/>
    <w:rsid w:val="000D2DF4"/>
    <w:rsid w:val="000D4D57"/>
    <w:rsid w:val="000E4E66"/>
    <w:rsid w:val="001C12FF"/>
    <w:rsid w:val="0023553E"/>
    <w:rsid w:val="00240BCD"/>
    <w:rsid w:val="002563B9"/>
    <w:rsid w:val="002621D0"/>
    <w:rsid w:val="0028560D"/>
    <w:rsid w:val="002B18D9"/>
    <w:rsid w:val="002B2784"/>
    <w:rsid w:val="002E78BD"/>
    <w:rsid w:val="002F4908"/>
    <w:rsid w:val="003137C0"/>
    <w:rsid w:val="003762D6"/>
    <w:rsid w:val="00377110"/>
    <w:rsid w:val="00392CD0"/>
    <w:rsid w:val="00397417"/>
    <w:rsid w:val="003B55A6"/>
    <w:rsid w:val="003F0E52"/>
    <w:rsid w:val="004147FB"/>
    <w:rsid w:val="00484C69"/>
    <w:rsid w:val="004B4AF6"/>
    <w:rsid w:val="004E4198"/>
    <w:rsid w:val="00556FAC"/>
    <w:rsid w:val="00561598"/>
    <w:rsid w:val="00581E9D"/>
    <w:rsid w:val="005824B9"/>
    <w:rsid w:val="005B50C8"/>
    <w:rsid w:val="005D3CA6"/>
    <w:rsid w:val="005E085F"/>
    <w:rsid w:val="005F4994"/>
    <w:rsid w:val="0062079A"/>
    <w:rsid w:val="006543B3"/>
    <w:rsid w:val="0065499A"/>
    <w:rsid w:val="00662F89"/>
    <w:rsid w:val="006B243F"/>
    <w:rsid w:val="00745038"/>
    <w:rsid w:val="007548CC"/>
    <w:rsid w:val="0075593C"/>
    <w:rsid w:val="00790986"/>
    <w:rsid w:val="008365CA"/>
    <w:rsid w:val="00875421"/>
    <w:rsid w:val="00876E75"/>
    <w:rsid w:val="008B7BB6"/>
    <w:rsid w:val="008F639B"/>
    <w:rsid w:val="00905C4D"/>
    <w:rsid w:val="0091715D"/>
    <w:rsid w:val="009507CA"/>
    <w:rsid w:val="00960DB8"/>
    <w:rsid w:val="009802BE"/>
    <w:rsid w:val="00A17F5B"/>
    <w:rsid w:val="00A43750"/>
    <w:rsid w:val="00A673BD"/>
    <w:rsid w:val="00A90382"/>
    <w:rsid w:val="00A9794A"/>
    <w:rsid w:val="00B26EF5"/>
    <w:rsid w:val="00B92BD2"/>
    <w:rsid w:val="00BB4C7E"/>
    <w:rsid w:val="00C228C4"/>
    <w:rsid w:val="00C37B54"/>
    <w:rsid w:val="00C91643"/>
    <w:rsid w:val="00C94F3D"/>
    <w:rsid w:val="00CA2D05"/>
    <w:rsid w:val="00CA5F72"/>
    <w:rsid w:val="00CD638D"/>
    <w:rsid w:val="00CE7F6D"/>
    <w:rsid w:val="00D029DE"/>
    <w:rsid w:val="00D63DA9"/>
    <w:rsid w:val="00E24992"/>
    <w:rsid w:val="00F07EC1"/>
    <w:rsid w:val="00F4148B"/>
    <w:rsid w:val="00F44170"/>
    <w:rsid w:val="00F87850"/>
    <w:rsid w:val="00FB0BE2"/>
    <w:rsid w:val="00FD3C25"/>
    <w:rsid w:val="00FD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56C9E8E"/>
  <w15:docId w15:val="{1C5455E1-E252-4B26-8CE0-55872BBED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F4994"/>
  </w:style>
  <w:style w:type="paragraph" w:styleId="berschrift1">
    <w:name w:val="heading 1"/>
    <w:basedOn w:val="Standard"/>
    <w:next w:val="Standard"/>
    <w:link w:val="berschrift1Zchn"/>
    <w:uiPriority w:val="9"/>
    <w:qFormat/>
    <w:rsid w:val="005F499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F499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F499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F49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F49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F49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F49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F49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F499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745038"/>
    <w:rPr>
      <w:color w:val="0000FF"/>
      <w:u w:val="single"/>
    </w:rPr>
  </w:style>
  <w:style w:type="paragraph" w:styleId="Sprechblasentext">
    <w:name w:val="Balloon Text"/>
    <w:basedOn w:val="Standard"/>
    <w:semiHidden/>
    <w:rsid w:val="00790986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C37B54"/>
    <w:pPr>
      <w:spacing w:before="100" w:beforeAutospacing="1" w:after="100" w:afterAutospacing="1"/>
    </w:pPr>
    <w:rPr>
      <w:rFonts w:ascii="Times New Roman" w:hAnsi="Times New Roman"/>
      <w:color w:val="000000"/>
      <w:szCs w:val="24"/>
    </w:rPr>
  </w:style>
  <w:style w:type="character" w:customStyle="1" w:styleId="FuzeileZchn">
    <w:name w:val="Fußzeile Zchn"/>
    <w:link w:val="Fuzeile"/>
    <w:uiPriority w:val="99"/>
    <w:rsid w:val="00581E9D"/>
    <w:rPr>
      <w:sz w:val="24"/>
    </w:rPr>
  </w:style>
  <w:style w:type="paragraph" w:styleId="Listenabsatz">
    <w:name w:val="List Paragraph"/>
    <w:basedOn w:val="Standard"/>
    <w:uiPriority w:val="34"/>
    <w:qFormat/>
    <w:rsid w:val="0062079A"/>
    <w:pPr>
      <w:ind w:left="720"/>
      <w:contextualSpacing/>
    </w:pPr>
  </w:style>
  <w:style w:type="character" w:styleId="BesuchterLink">
    <w:name w:val="FollowedHyperlink"/>
    <w:basedOn w:val="Absatz-Standardschriftart"/>
    <w:semiHidden/>
    <w:unhideWhenUsed/>
    <w:rsid w:val="0062079A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2079A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F4994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F4994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F4994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F4994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F4994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F4994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F4994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F4994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F4994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F4994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el">
    <w:name w:val="Title"/>
    <w:basedOn w:val="Standard"/>
    <w:next w:val="Standard"/>
    <w:link w:val="TitelZchn"/>
    <w:uiPriority w:val="10"/>
    <w:qFormat/>
    <w:rsid w:val="005F4994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F4994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F499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F4994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5F4994"/>
    <w:rPr>
      <w:b/>
      <w:bCs/>
    </w:rPr>
  </w:style>
  <w:style w:type="character" w:styleId="Hervorhebung">
    <w:name w:val="Emphasis"/>
    <w:basedOn w:val="Absatz-Standardschriftart"/>
    <w:uiPriority w:val="20"/>
    <w:qFormat/>
    <w:rsid w:val="005F4994"/>
    <w:rPr>
      <w:i/>
      <w:iCs/>
    </w:rPr>
  </w:style>
  <w:style w:type="paragraph" w:styleId="KeinLeerraum">
    <w:name w:val="No Spacing"/>
    <w:uiPriority w:val="1"/>
    <w:qFormat/>
    <w:rsid w:val="005F4994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5F4994"/>
    <w:pPr>
      <w:spacing w:before="120"/>
      <w:ind w:left="720" w:right="720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5F4994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F4994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F4994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5F4994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5F4994"/>
    <w:rPr>
      <w:b w:val="0"/>
      <w:bCs w:val="0"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5F4994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5F4994"/>
    <w:rPr>
      <w:b/>
      <w:bCs/>
      <w:smallCaps/>
      <w:color w:val="4F81BD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5F4994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F499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9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hyperlink" Target="https://github.com/canton7/SyncTrayzor/releases/tag/v1.1.28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at\w\Vorlagen2010\Muster\Anleitungen%20MUSTERKOPF%20mit%20Fu&#223;zeilen2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0D07B-04C9-4ABE-98B3-C3DED586A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Anleitungen MUSTERKOPF mit Fußzeilen2.dotx</Template>
  <TotalTime>0</TotalTime>
  <Pages>9</Pages>
  <Words>441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Frank Müller</Company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PCB</dc:creator>
  <cp:lastModifiedBy>Dietmar Walker</cp:lastModifiedBy>
  <cp:revision>10</cp:revision>
  <cp:lastPrinted>2003-12-25T15:47:00Z</cp:lastPrinted>
  <dcterms:created xsi:type="dcterms:W3CDTF">2021-06-26T12:27:00Z</dcterms:created>
  <dcterms:modified xsi:type="dcterms:W3CDTF">2021-07-10T10:12:00Z</dcterms:modified>
</cp:coreProperties>
</file>